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Ind w:w="-106" w:type="dxa"/>
        <w:tblLook w:val="0000"/>
      </w:tblPr>
      <w:tblGrid>
        <w:gridCol w:w="4356"/>
        <w:gridCol w:w="5709"/>
      </w:tblGrid>
      <w:tr w:rsidR="00546EDE" w:rsidRPr="004F1398">
        <w:trPr>
          <w:trHeight w:val="1280"/>
        </w:trPr>
        <w:tc>
          <w:tcPr>
            <w:tcW w:w="4356" w:type="dxa"/>
          </w:tcPr>
          <w:p w:rsidR="00546EDE" w:rsidRPr="00062399" w:rsidRDefault="00546EDE" w:rsidP="00AF37CC">
            <w:pPr>
              <w:spacing w:line="30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2399">
              <w:rPr>
                <w:rFonts w:ascii="Times New Roman" w:hAnsi="Times New Roman" w:cs="Times New Roman"/>
                <w:sz w:val="26"/>
                <w:szCs w:val="26"/>
              </w:rPr>
              <w:t xml:space="preserve">TRƯỜNG CAO ĐẲNG LÝ TỰ TRỌNG </w:t>
            </w:r>
          </w:p>
          <w:p w:rsidR="00546EDE" w:rsidRPr="00062399" w:rsidRDefault="00546EDE" w:rsidP="00AF37CC">
            <w:pPr>
              <w:spacing w:line="30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THÀNH PHỐ</w:t>
            </w:r>
            <w:r w:rsidRPr="00062399">
              <w:rPr>
                <w:rFonts w:ascii="Times New Roman" w:hAnsi="Times New Roman" w:cs="Times New Roman"/>
                <w:sz w:val="26"/>
                <w:szCs w:val="26"/>
              </w:rPr>
              <w:t xml:space="preserve"> HỒ CHÍ MINH</w:t>
            </w:r>
          </w:p>
          <w:p w:rsidR="00546EDE" w:rsidRPr="004F1398" w:rsidRDefault="00546EDE" w:rsidP="00AF37CC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w:pict>
                <v:line id="Line 27" o:spid="_x0000_s1026" style="position:absolute;left:0;text-align:left;z-index:251658240;visibility:visible" from="71.45pt,20.75pt" to="134.45pt,20.8pt"/>
              </w:pic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CÔNG NGHỆ CƠ KHÍ</w:t>
            </w:r>
          </w:p>
        </w:tc>
        <w:tc>
          <w:tcPr>
            <w:tcW w:w="5709" w:type="dxa"/>
          </w:tcPr>
          <w:p w:rsidR="00546EDE" w:rsidRPr="004F1398" w:rsidRDefault="00546EDE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546EDE" w:rsidRPr="004F1398" w:rsidRDefault="00546EDE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:rsidR="00546EDE" w:rsidRPr="004F1398" w:rsidRDefault="00546EDE" w:rsidP="00AF37CC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w:pict>
                <v:line id="Line 8" o:spid="_x0000_s1027" style="position:absolute;left:0;text-align:left;z-index:251659264;visibility:visible" from="61.8pt,4pt" to="223.8pt,4.05pt"/>
              </w:pict>
            </w:r>
          </w:p>
          <w:p w:rsidR="00546EDE" w:rsidRPr="004F1398" w:rsidRDefault="00546EDE" w:rsidP="00AF37CC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546EDE" w:rsidRPr="004F1398">
        <w:trPr>
          <w:trHeight w:val="363"/>
        </w:trPr>
        <w:tc>
          <w:tcPr>
            <w:tcW w:w="10065" w:type="dxa"/>
            <w:gridSpan w:val="2"/>
          </w:tcPr>
          <w:p w:rsidR="00546EDE" w:rsidRPr="00AF37CC" w:rsidRDefault="00546EDE" w:rsidP="006A68BE">
            <w:pPr>
              <w:pStyle w:val="BodyText"/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     Thành phố Hồ Chí Minh, ngày 09  tháng 3</w:t>
            </w:r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năm 201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8</w:t>
            </w:r>
          </w:p>
        </w:tc>
      </w:tr>
    </w:tbl>
    <w:p w:rsidR="00546EDE" w:rsidRDefault="00546EDE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</w:p>
    <w:p w:rsidR="00546EDE" w:rsidRDefault="00546EDE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GIẤY ĐỀ NGHỊ</w:t>
      </w:r>
    </w:p>
    <w:p w:rsidR="00546EDE" w:rsidRDefault="00546EDE" w:rsidP="008C22DD">
      <w:pPr>
        <w:spacing w:before="120" w:line="360" w:lineRule="exact"/>
        <w:ind w:right="-79"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   - Hiệu trưởng Trường Cao đẳng Kỹ thuật Lý Tự Trọng Tp.HCM;</w:t>
      </w:r>
    </w:p>
    <w:p w:rsidR="00546EDE" w:rsidRDefault="00546EDE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Phòng Tuyển sinh – Đào tạo – Giới thiệu việc làm;</w:t>
      </w:r>
    </w:p>
    <w:p w:rsidR="00546EDE" w:rsidRPr="00AF37CC" w:rsidRDefault="00546EDE" w:rsidP="00996354">
      <w:pPr>
        <w:tabs>
          <w:tab w:val="left" w:pos="567"/>
          <w:tab w:val="left" w:pos="1134"/>
        </w:tabs>
        <w:ind w:right="4960"/>
        <w:rPr>
          <w:rFonts w:ascii="Times New Roman" w:hAnsi="Times New Roman" w:cs="Times New Roman"/>
          <w:i/>
          <w:iCs/>
          <w:sz w:val="16"/>
          <w:szCs w:val="1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:rsidR="00546EDE" w:rsidRDefault="00546EDE" w:rsidP="00284F56">
      <w:pPr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Để tạo điều kiện thuận lợi cho việc quản lý, giảng dạy và học tập các môn học trong chương trình dạy các lớp khóa </w:t>
      </w:r>
    </w:p>
    <w:p w:rsidR="00546EDE" w:rsidRDefault="00546EDE" w:rsidP="008C22DD">
      <w:pPr>
        <w:tabs>
          <w:tab w:val="left" w:pos="567"/>
        </w:tabs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Nay khoa Công nghệ Cơ khí kính đề nghị Nhà trường đổi thời khóa biểu như sau:</w:t>
      </w:r>
    </w:p>
    <w:p w:rsidR="00546EDE" w:rsidRDefault="00546EDE" w:rsidP="00BF105A">
      <w:pPr>
        <w:numPr>
          <w:ilvl w:val="0"/>
          <w:numId w:val="27"/>
        </w:numPr>
        <w:spacing w:before="60" w:line="320" w:lineRule="exact"/>
        <w:ind w:left="0" w:right="-142" w:firstLine="25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Thực tập tiện cơ bản</w:t>
      </w:r>
      <w:r w:rsidRPr="00BF105A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546EDE" w:rsidRDefault="00546EDE" w:rsidP="00BC3777">
      <w:pPr>
        <w:spacing w:before="60" w:line="320" w:lineRule="exact"/>
        <w:ind w:right="-142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r w:rsidRPr="00BF105A">
        <w:rPr>
          <w:rFonts w:ascii="Times New Roman" w:hAnsi="Times New Roman" w:cs="Times New Roman"/>
          <w:sz w:val="26"/>
          <w:szCs w:val="26"/>
        </w:rPr>
        <w:t xml:space="preserve">Lớp </w:t>
      </w:r>
      <w:r>
        <w:rPr>
          <w:rFonts w:ascii="Times New Roman" w:hAnsi="Times New Roman" w:cs="Times New Roman"/>
          <w:sz w:val="26"/>
          <w:szCs w:val="26"/>
        </w:rPr>
        <w:t>17C1-CCK1</w:t>
      </w:r>
      <w:r w:rsidRPr="00BF105A">
        <w:rPr>
          <w:rFonts w:ascii="Times New Roman" w:hAnsi="Times New Roman" w:cs="Times New Roman"/>
          <w:sz w:val="26"/>
          <w:szCs w:val="26"/>
        </w:rPr>
        <w:t xml:space="preserve"> học thứ </w:t>
      </w:r>
      <w:r>
        <w:rPr>
          <w:rFonts w:ascii="Times New Roman" w:hAnsi="Times New Roman" w:cs="Times New Roman"/>
          <w:sz w:val="26"/>
          <w:szCs w:val="26"/>
        </w:rPr>
        <w:t xml:space="preserve">5, 7 ca 1&amp;2 thầy </w:t>
      </w:r>
      <w:r w:rsidRPr="00BF105A">
        <w:rPr>
          <w:rFonts w:ascii="Times New Roman" w:hAnsi="Times New Roman" w:cs="Times New Roman"/>
          <w:sz w:val="26"/>
          <w:szCs w:val="26"/>
        </w:rPr>
        <w:t>Nguyễn T</w:t>
      </w:r>
      <w:r>
        <w:rPr>
          <w:rFonts w:ascii="Times New Roman" w:hAnsi="Times New Roman" w:cs="Times New Roman"/>
          <w:sz w:val="26"/>
          <w:szCs w:val="26"/>
        </w:rPr>
        <w:t xml:space="preserve">hanh Giang dạy từ tuần 33-37 </w:t>
      </w:r>
      <w:r w:rsidRPr="00BF105A">
        <w:rPr>
          <w:rFonts w:ascii="Times New Roman" w:hAnsi="Times New Roman" w:cs="Times New Roman"/>
          <w:sz w:val="26"/>
          <w:szCs w:val="26"/>
        </w:rPr>
        <w:t xml:space="preserve">chuyển sang thầy </w:t>
      </w:r>
      <w:r>
        <w:rPr>
          <w:rFonts w:ascii="Times New Roman" w:hAnsi="Times New Roman" w:cs="Times New Roman"/>
          <w:sz w:val="26"/>
          <w:szCs w:val="26"/>
        </w:rPr>
        <w:t>Dương Minh Chung</w:t>
      </w:r>
      <w:r w:rsidRPr="00BF105A">
        <w:rPr>
          <w:rFonts w:ascii="Times New Roman" w:hAnsi="Times New Roman" w:cs="Times New Roman"/>
          <w:sz w:val="26"/>
          <w:szCs w:val="26"/>
        </w:rPr>
        <w:t>.</w:t>
      </w:r>
    </w:p>
    <w:p w:rsidR="00546EDE" w:rsidRDefault="00546EDE" w:rsidP="00E01E4D">
      <w:pPr>
        <w:spacing w:before="60" w:line="320" w:lineRule="exact"/>
        <w:ind w:right="-142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r w:rsidRPr="00BF105A">
        <w:rPr>
          <w:rFonts w:ascii="Times New Roman" w:hAnsi="Times New Roman" w:cs="Times New Roman"/>
          <w:sz w:val="26"/>
          <w:szCs w:val="26"/>
        </w:rPr>
        <w:t xml:space="preserve">Lớp </w:t>
      </w:r>
      <w:r>
        <w:rPr>
          <w:rFonts w:ascii="Times New Roman" w:hAnsi="Times New Roman" w:cs="Times New Roman"/>
          <w:sz w:val="26"/>
          <w:szCs w:val="26"/>
        </w:rPr>
        <w:t>17C1-CCK9</w:t>
      </w:r>
      <w:r w:rsidRPr="00BF105A">
        <w:rPr>
          <w:rFonts w:ascii="Times New Roman" w:hAnsi="Times New Roman" w:cs="Times New Roman"/>
          <w:sz w:val="26"/>
          <w:szCs w:val="26"/>
        </w:rPr>
        <w:t xml:space="preserve"> học thứ </w:t>
      </w:r>
      <w:r>
        <w:rPr>
          <w:rFonts w:ascii="Times New Roman" w:hAnsi="Times New Roman" w:cs="Times New Roman"/>
          <w:sz w:val="26"/>
          <w:szCs w:val="26"/>
        </w:rPr>
        <w:t xml:space="preserve">5, 7 ca 1&amp;2 thầy Dương Minh Chung dạy từ tuần 36-40 </w:t>
      </w:r>
      <w:r w:rsidRPr="00BF105A">
        <w:rPr>
          <w:rFonts w:ascii="Times New Roman" w:hAnsi="Times New Roman" w:cs="Times New Roman"/>
          <w:sz w:val="26"/>
          <w:szCs w:val="26"/>
        </w:rPr>
        <w:t xml:space="preserve">chuyển sang thầy </w:t>
      </w:r>
      <w:r>
        <w:rPr>
          <w:rFonts w:ascii="Times New Roman" w:hAnsi="Times New Roman" w:cs="Times New Roman"/>
          <w:sz w:val="26"/>
          <w:szCs w:val="26"/>
        </w:rPr>
        <w:t>Lê Hải Tuấn (thỉnh giảng)</w:t>
      </w:r>
      <w:r w:rsidRPr="00BF105A">
        <w:rPr>
          <w:rFonts w:ascii="Times New Roman" w:hAnsi="Times New Roman" w:cs="Times New Roman"/>
          <w:sz w:val="26"/>
          <w:szCs w:val="26"/>
        </w:rPr>
        <w:t>.</w:t>
      </w:r>
    </w:p>
    <w:p w:rsidR="00546EDE" w:rsidRDefault="00546EDE" w:rsidP="00FC0F3F">
      <w:pPr>
        <w:spacing w:before="60" w:line="320" w:lineRule="exact"/>
        <w:ind w:right="-142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r w:rsidRPr="00BF105A">
        <w:rPr>
          <w:rFonts w:ascii="Times New Roman" w:hAnsi="Times New Roman" w:cs="Times New Roman"/>
          <w:sz w:val="26"/>
          <w:szCs w:val="26"/>
        </w:rPr>
        <w:t xml:space="preserve">Lớp </w:t>
      </w:r>
      <w:r>
        <w:rPr>
          <w:rFonts w:ascii="Times New Roman" w:hAnsi="Times New Roman" w:cs="Times New Roman"/>
          <w:sz w:val="26"/>
          <w:szCs w:val="26"/>
        </w:rPr>
        <w:t>17C1-CTM3</w:t>
      </w:r>
      <w:r w:rsidRPr="00BF105A">
        <w:rPr>
          <w:rFonts w:ascii="Times New Roman" w:hAnsi="Times New Roman" w:cs="Times New Roman"/>
          <w:sz w:val="26"/>
          <w:szCs w:val="26"/>
        </w:rPr>
        <w:t xml:space="preserve"> học thứ </w:t>
      </w:r>
      <w:r>
        <w:rPr>
          <w:rFonts w:ascii="Times New Roman" w:hAnsi="Times New Roman" w:cs="Times New Roman"/>
          <w:sz w:val="26"/>
          <w:szCs w:val="26"/>
        </w:rPr>
        <w:t xml:space="preserve">5,7 ca 1&amp;2 cô Dương Thị Hồng dạy từ tuần 31-35 </w:t>
      </w:r>
      <w:r w:rsidRPr="00BF105A">
        <w:rPr>
          <w:rFonts w:ascii="Times New Roman" w:hAnsi="Times New Roman" w:cs="Times New Roman"/>
          <w:sz w:val="26"/>
          <w:szCs w:val="26"/>
        </w:rPr>
        <w:t xml:space="preserve">chuyển sang thầy </w:t>
      </w:r>
      <w:r>
        <w:rPr>
          <w:rFonts w:ascii="Times New Roman" w:hAnsi="Times New Roman" w:cs="Times New Roman"/>
          <w:sz w:val="26"/>
          <w:szCs w:val="26"/>
        </w:rPr>
        <w:t>Lê Hải Tuấn (thỉnh giảng)</w:t>
      </w:r>
      <w:r w:rsidRPr="00BF105A">
        <w:rPr>
          <w:rFonts w:ascii="Times New Roman" w:hAnsi="Times New Roman" w:cs="Times New Roman"/>
          <w:sz w:val="26"/>
          <w:szCs w:val="26"/>
        </w:rPr>
        <w:t>.</w:t>
      </w:r>
    </w:p>
    <w:p w:rsidR="00546EDE" w:rsidRDefault="00546EDE" w:rsidP="00344FDF">
      <w:pPr>
        <w:tabs>
          <w:tab w:val="left" w:pos="567"/>
        </w:tabs>
        <w:spacing w:before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mong được sự chấp thuận của Thầy Hiệu trưởng và Quý Phòng.</w:t>
      </w:r>
    </w:p>
    <w:p w:rsidR="00546EDE" w:rsidRDefault="00546EDE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>Trân trọng cảm ơn./.</w:t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0" w:type="auto"/>
        <w:jc w:val="center"/>
        <w:tblLook w:val="00A0"/>
      </w:tblPr>
      <w:tblGrid>
        <w:gridCol w:w="2060"/>
        <w:gridCol w:w="831"/>
        <w:gridCol w:w="3408"/>
        <w:gridCol w:w="2563"/>
      </w:tblGrid>
      <w:tr w:rsidR="00546EDE" w:rsidRPr="008C515B">
        <w:trPr>
          <w:jc w:val="center"/>
        </w:trPr>
        <w:tc>
          <w:tcPr>
            <w:tcW w:w="2108" w:type="dxa"/>
          </w:tcPr>
          <w:p w:rsidR="00546EDE" w:rsidRPr="008C515B" w:rsidRDefault="00546EDE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  <w:p w:rsidR="00546EDE" w:rsidRPr="008C515B" w:rsidRDefault="00546EDE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546EDE" w:rsidRPr="008C515B" w:rsidRDefault="00546EDE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546EDE" w:rsidRPr="008C515B" w:rsidRDefault="00546EDE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66" w:type="dxa"/>
          </w:tcPr>
          <w:p w:rsidR="00546EDE" w:rsidRPr="008C515B" w:rsidRDefault="00546EDE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546EDE" w:rsidRPr="008C515B" w:rsidRDefault="00546EDE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P.ĐT-TS-GTVL</w:t>
            </w:r>
          </w:p>
        </w:tc>
        <w:tc>
          <w:tcPr>
            <w:tcW w:w="2641" w:type="dxa"/>
          </w:tcPr>
          <w:p w:rsidR="00546EDE" w:rsidRPr="008C515B" w:rsidRDefault="00546EDE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</w:tc>
      </w:tr>
      <w:tr w:rsidR="00546EDE" w:rsidRPr="008C515B">
        <w:trPr>
          <w:jc w:val="center"/>
        </w:trPr>
        <w:tc>
          <w:tcPr>
            <w:tcW w:w="2108" w:type="dxa"/>
          </w:tcPr>
          <w:p w:rsidR="00546EDE" w:rsidRPr="008C515B" w:rsidRDefault="00546EDE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6" w:type="dxa"/>
          </w:tcPr>
          <w:p w:rsidR="00546EDE" w:rsidRPr="008C515B" w:rsidRDefault="00546EDE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546EDE" w:rsidRPr="008C515B" w:rsidRDefault="00546EDE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546EDE" w:rsidRPr="008C515B" w:rsidRDefault="00546EDE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546EDE" w:rsidRPr="00AF37CC" w:rsidRDefault="00546EDE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546EDE" w:rsidRDefault="00546EDE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p w:rsidR="00546EDE" w:rsidRDefault="00546EDE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p w:rsidR="00546EDE" w:rsidRDefault="00546EDE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p w:rsidR="00546EDE" w:rsidRDefault="00546EDE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p w:rsidR="00546EDE" w:rsidRDefault="00546EDE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p w:rsidR="00546EDE" w:rsidRDefault="00546EDE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p w:rsidR="00546EDE" w:rsidRDefault="00546EDE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p w:rsidR="00546EDE" w:rsidRDefault="00546EDE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p w:rsidR="00546EDE" w:rsidRDefault="00546EDE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p w:rsidR="00546EDE" w:rsidRDefault="00546EDE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p w:rsidR="00546EDE" w:rsidRDefault="00546EDE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p w:rsidR="00546EDE" w:rsidRDefault="00546EDE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p w:rsidR="00546EDE" w:rsidRPr="004A3BFE" w:rsidRDefault="00546EDE" w:rsidP="004A3BFE">
      <w:r w:rsidRPr="004A3BFE">
        <w:rPr>
          <w:rFonts w:ascii="Arial" w:hAnsi="Arial" w:cs="Arial"/>
          <w:color w:val="000000"/>
        </w:rPr>
        <w:t>Gửi Vinh khối lượng thừa HK2:</w:t>
      </w:r>
    </w:p>
    <w:p w:rsidR="00546EDE" w:rsidRPr="004A3BFE" w:rsidRDefault="00546EDE" w:rsidP="004A3BFE">
      <w:pPr>
        <w:rPr>
          <w:rFonts w:ascii="Arial" w:hAnsi="Arial" w:cs="Arial"/>
          <w:color w:val="000000"/>
        </w:rPr>
      </w:pPr>
      <w:r w:rsidRPr="004A3BFE">
        <w:rPr>
          <w:rFonts w:ascii="Arial" w:hAnsi="Arial" w:cs="Arial"/>
          <w:color w:val="000000"/>
        </w:rPr>
        <w:t>- Máy cắt kim loại: 1 lớp 16CĐ-CTM2 thứ 4 tiết 9-11</w:t>
      </w:r>
    </w:p>
    <w:p w:rsidR="00546EDE" w:rsidRPr="004A3BFE" w:rsidRDefault="00546EDE" w:rsidP="004A3BFE">
      <w:pPr>
        <w:rPr>
          <w:rFonts w:ascii="Arial" w:hAnsi="Arial" w:cs="Arial"/>
          <w:color w:val="000000"/>
        </w:rPr>
      </w:pPr>
      <w:r w:rsidRPr="004A3BFE">
        <w:rPr>
          <w:rFonts w:ascii="Arial" w:hAnsi="Arial" w:cs="Arial"/>
          <w:color w:val="000000"/>
        </w:rPr>
        <w:t>- Nguyên lý chi tiết máy khóa 16</w:t>
      </w:r>
      <w:r>
        <w:rPr>
          <w:rFonts w:ascii="Arial" w:hAnsi="Arial" w:cs="Arial"/>
          <w:color w:val="000000"/>
        </w:rPr>
        <w:t>CĐ-Ô8; OO9; Ô12 (45 tiết/lớp)</w:t>
      </w:r>
    </w:p>
    <w:p w:rsidR="00546EDE" w:rsidRPr="004A3BFE" w:rsidRDefault="00546EDE" w:rsidP="004A3BFE">
      <w:pPr>
        <w:rPr>
          <w:rFonts w:ascii="Arial" w:hAnsi="Arial" w:cs="Arial"/>
          <w:color w:val="000000"/>
        </w:rPr>
      </w:pPr>
      <w:r w:rsidRPr="004A3BFE">
        <w:rPr>
          <w:rFonts w:ascii="Arial" w:hAnsi="Arial" w:cs="Arial"/>
          <w:color w:val="000000"/>
        </w:rPr>
        <w:t>- Bài tập lớn VKT khóa 2017: 14 lớp (thầy Khải nhận dạy 5 lớp</w:t>
      </w:r>
      <w:r>
        <w:rPr>
          <w:rFonts w:ascii="Arial" w:hAnsi="Arial" w:cs="Arial"/>
          <w:color w:val="000000"/>
        </w:rPr>
        <w:t>)</w:t>
      </w:r>
    </w:p>
    <w:p w:rsidR="00546EDE" w:rsidRPr="004A3BFE" w:rsidRDefault="00546EDE" w:rsidP="004A3BFE">
      <w:pPr>
        <w:rPr>
          <w:rFonts w:ascii="Arial" w:hAnsi="Arial" w:cs="Arial"/>
          <w:color w:val="000000"/>
        </w:rPr>
      </w:pPr>
      <w:r w:rsidRPr="004A3BFE">
        <w:rPr>
          <w:rFonts w:ascii="Arial" w:hAnsi="Arial" w:cs="Arial"/>
          <w:color w:val="000000"/>
        </w:rPr>
        <w:t>- Nguyên lý chi tiết may 17C1-CKL (45 tiết): 1 lớp</w:t>
      </w:r>
    </w:p>
    <w:p w:rsidR="00546EDE" w:rsidRPr="004A3BFE" w:rsidRDefault="00546EDE" w:rsidP="004A3BFE">
      <w:pPr>
        <w:rPr>
          <w:rFonts w:ascii="Arial" w:hAnsi="Arial" w:cs="Arial"/>
          <w:color w:val="000000"/>
        </w:rPr>
      </w:pPr>
      <w:r w:rsidRPr="004A3BFE">
        <w:rPr>
          <w:rFonts w:ascii="Arial" w:hAnsi="Arial" w:cs="Arial"/>
          <w:color w:val="000000"/>
        </w:rPr>
        <w:t>- Nguyên lý chi tiết may 17C1-C</w:t>
      </w:r>
      <w:r>
        <w:rPr>
          <w:rFonts w:ascii="Arial" w:hAnsi="Arial" w:cs="Arial"/>
          <w:color w:val="000000"/>
        </w:rPr>
        <w:t>C</w:t>
      </w:r>
      <w:r w:rsidRPr="004A3BFE">
        <w:rPr>
          <w:rFonts w:ascii="Arial" w:hAnsi="Arial" w:cs="Arial"/>
          <w:color w:val="000000"/>
        </w:rPr>
        <w:t>K</w:t>
      </w:r>
      <w:r>
        <w:rPr>
          <w:rFonts w:ascii="Arial" w:hAnsi="Arial" w:cs="Arial"/>
          <w:color w:val="000000"/>
        </w:rPr>
        <w:t>2;4;6;9; CTM1; CTM3</w:t>
      </w:r>
      <w:r w:rsidRPr="004A3BFE">
        <w:rPr>
          <w:rFonts w:ascii="Arial" w:hAnsi="Arial" w:cs="Arial"/>
          <w:color w:val="000000"/>
        </w:rPr>
        <w:t>(60 tiết</w:t>
      </w:r>
      <w:r>
        <w:rPr>
          <w:rFonts w:ascii="Arial" w:hAnsi="Arial" w:cs="Arial"/>
          <w:color w:val="000000"/>
        </w:rPr>
        <w:t>/lớp</w:t>
      </w:r>
      <w:r w:rsidRPr="004A3BFE">
        <w:rPr>
          <w:rFonts w:ascii="Arial" w:hAnsi="Arial" w:cs="Arial"/>
          <w:color w:val="000000"/>
        </w:rPr>
        <w:t>)</w:t>
      </w:r>
    </w:p>
    <w:p w:rsidR="00546EDE" w:rsidRPr="004A3BFE" w:rsidRDefault="00546EDE" w:rsidP="004A3BFE">
      <w:pPr>
        <w:rPr>
          <w:rFonts w:ascii="Arial" w:hAnsi="Arial" w:cs="Arial"/>
          <w:color w:val="000000"/>
        </w:rPr>
      </w:pPr>
      <w:r w:rsidRPr="004A3BFE">
        <w:rPr>
          <w:rFonts w:ascii="Arial" w:hAnsi="Arial" w:cs="Arial"/>
          <w:color w:val="000000"/>
        </w:rPr>
        <w:t>- Thực tập hàn 17C1-</w:t>
      </w:r>
      <w:r>
        <w:rPr>
          <w:rFonts w:ascii="Arial" w:hAnsi="Arial" w:cs="Arial"/>
          <w:color w:val="000000"/>
        </w:rPr>
        <w:t xml:space="preserve">CCK1;2;3;4;5;6;7;9; CTM1;2 (60 tiết): </w:t>
      </w:r>
    </w:p>
    <w:p w:rsidR="00546EDE" w:rsidRPr="004A3BFE" w:rsidRDefault="00546EDE" w:rsidP="004A3BFE">
      <w:pPr>
        <w:rPr>
          <w:rFonts w:ascii="Arial" w:hAnsi="Arial" w:cs="Arial"/>
          <w:color w:val="000000"/>
        </w:rPr>
      </w:pPr>
      <w:r w:rsidRPr="004A3BFE">
        <w:rPr>
          <w:rFonts w:ascii="Arial" w:hAnsi="Arial" w:cs="Arial"/>
          <w:color w:val="000000"/>
        </w:rPr>
        <w:t>- Thực tập tiện 1 17C1-C</w:t>
      </w:r>
      <w:r>
        <w:rPr>
          <w:rFonts w:ascii="Arial" w:hAnsi="Arial" w:cs="Arial"/>
          <w:color w:val="000000"/>
        </w:rPr>
        <w:t>CK2;3;6;7;9;CTM1;2;3 (60 tiết/lớp):</w:t>
      </w:r>
    </w:p>
    <w:p w:rsidR="00546EDE" w:rsidRDefault="00546EDE" w:rsidP="004A3BFE">
      <w:pPr>
        <w:rPr>
          <w:rFonts w:ascii="Arial" w:hAnsi="Arial" w:cs="Arial"/>
          <w:color w:val="000000"/>
        </w:rPr>
      </w:pPr>
      <w:r w:rsidRPr="004A3BFE">
        <w:rPr>
          <w:rFonts w:ascii="Arial" w:hAnsi="Arial" w:cs="Arial"/>
          <w:color w:val="000000"/>
        </w:rPr>
        <w:t xml:space="preserve">- Vẽ Kỹ thuật (nhiệt lạnh): </w:t>
      </w:r>
      <w:r>
        <w:rPr>
          <w:rFonts w:ascii="Arial" w:hAnsi="Arial" w:cs="Arial"/>
          <w:color w:val="000000"/>
        </w:rPr>
        <w:t>17C1-VSL1;2; KML1;2</w:t>
      </w:r>
    </w:p>
    <w:p w:rsidR="00546EDE" w:rsidRPr="004A3BFE" w:rsidRDefault="00546EDE" w:rsidP="004A3BFE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Nguyên lý chi tiết máy lớp 16CĐ-Ôtô (45 tiết + đồ án)</w:t>
      </w:r>
    </w:p>
    <w:p w:rsidR="00546EDE" w:rsidRPr="004A3BFE" w:rsidRDefault="00546EDE" w:rsidP="004A3BFE">
      <w:pPr>
        <w:rPr>
          <w:rFonts w:ascii="Arial" w:hAnsi="Arial" w:cs="Arial"/>
          <w:color w:val="000000"/>
        </w:rPr>
      </w:pPr>
      <w:r w:rsidRPr="004A3BFE">
        <w:rPr>
          <w:rFonts w:ascii="Arial" w:hAnsi="Arial" w:cs="Arial"/>
          <w:color w:val="000000"/>
        </w:rPr>
        <w:t>Vinh sắp xếp giúp nghe. Cảm ơn!</w:t>
      </w:r>
    </w:p>
    <w:p w:rsidR="00546EDE" w:rsidRPr="00027CB9" w:rsidRDefault="00546EDE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sectPr w:rsidR="00546EDE" w:rsidRPr="00027CB9" w:rsidSect="00344FDF">
      <w:pgSz w:w="11907" w:h="16840" w:code="9"/>
      <w:pgMar w:top="709" w:right="1134" w:bottom="0" w:left="212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7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8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9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0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3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4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6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2"/>
  </w:num>
  <w:num w:numId="2">
    <w:abstractNumId w:val="11"/>
  </w:num>
  <w:num w:numId="3">
    <w:abstractNumId w:val="6"/>
  </w:num>
  <w:num w:numId="4">
    <w:abstractNumId w:val="23"/>
  </w:num>
  <w:num w:numId="5">
    <w:abstractNumId w:val="1"/>
  </w:num>
  <w:num w:numId="6">
    <w:abstractNumId w:val="15"/>
  </w:num>
  <w:num w:numId="7">
    <w:abstractNumId w:val="10"/>
  </w:num>
  <w:num w:numId="8">
    <w:abstractNumId w:val="17"/>
  </w:num>
  <w:num w:numId="9">
    <w:abstractNumId w:val="21"/>
  </w:num>
  <w:num w:numId="10">
    <w:abstractNumId w:val="24"/>
  </w:num>
  <w:num w:numId="11">
    <w:abstractNumId w:val="16"/>
  </w:num>
  <w:num w:numId="12">
    <w:abstractNumId w:val="3"/>
  </w:num>
  <w:num w:numId="13">
    <w:abstractNumId w:val="0"/>
  </w:num>
  <w:num w:numId="14">
    <w:abstractNumId w:val="25"/>
  </w:num>
  <w:num w:numId="15">
    <w:abstractNumId w:val="7"/>
  </w:num>
  <w:num w:numId="16">
    <w:abstractNumId w:val="19"/>
  </w:num>
  <w:num w:numId="17">
    <w:abstractNumId w:val="20"/>
  </w:num>
  <w:num w:numId="18">
    <w:abstractNumId w:val="5"/>
  </w:num>
  <w:num w:numId="19">
    <w:abstractNumId w:val="2"/>
  </w:num>
  <w:num w:numId="20">
    <w:abstractNumId w:val="9"/>
  </w:num>
  <w:num w:numId="21">
    <w:abstractNumId w:val="4"/>
  </w:num>
  <w:num w:numId="22">
    <w:abstractNumId w:val="14"/>
  </w:num>
  <w:num w:numId="23">
    <w:abstractNumId w:val="18"/>
  </w:num>
  <w:num w:numId="24">
    <w:abstractNumId w:val="12"/>
  </w:num>
  <w:num w:numId="25">
    <w:abstractNumId w:val="8"/>
  </w:num>
  <w:num w:numId="26">
    <w:abstractNumId w:val="13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4C0E"/>
    <w:rsid w:val="00001DF9"/>
    <w:rsid w:val="00001DFE"/>
    <w:rsid w:val="00005A33"/>
    <w:rsid w:val="00005E2C"/>
    <w:rsid w:val="000067D8"/>
    <w:rsid w:val="000119CF"/>
    <w:rsid w:val="000151EA"/>
    <w:rsid w:val="000154C3"/>
    <w:rsid w:val="0002435C"/>
    <w:rsid w:val="00027CB9"/>
    <w:rsid w:val="00033D24"/>
    <w:rsid w:val="00043353"/>
    <w:rsid w:val="00054A44"/>
    <w:rsid w:val="00062399"/>
    <w:rsid w:val="00071B2B"/>
    <w:rsid w:val="000731A7"/>
    <w:rsid w:val="00076268"/>
    <w:rsid w:val="000A0E95"/>
    <w:rsid w:val="000A5C63"/>
    <w:rsid w:val="000A6886"/>
    <w:rsid w:val="000B55CF"/>
    <w:rsid w:val="000D42CF"/>
    <w:rsid w:val="000D4AA3"/>
    <w:rsid w:val="000D57A3"/>
    <w:rsid w:val="000D7A58"/>
    <w:rsid w:val="000E5DA5"/>
    <w:rsid w:val="000F57A5"/>
    <w:rsid w:val="000F5A5B"/>
    <w:rsid w:val="001048E0"/>
    <w:rsid w:val="0010552D"/>
    <w:rsid w:val="00105909"/>
    <w:rsid w:val="001315A4"/>
    <w:rsid w:val="0013246A"/>
    <w:rsid w:val="0013636A"/>
    <w:rsid w:val="001464CE"/>
    <w:rsid w:val="00153820"/>
    <w:rsid w:val="00164AAB"/>
    <w:rsid w:val="00170D44"/>
    <w:rsid w:val="0017355F"/>
    <w:rsid w:val="00174A31"/>
    <w:rsid w:val="00177C04"/>
    <w:rsid w:val="00182703"/>
    <w:rsid w:val="00183D1F"/>
    <w:rsid w:val="00186425"/>
    <w:rsid w:val="0018782A"/>
    <w:rsid w:val="001952CC"/>
    <w:rsid w:val="00196DC5"/>
    <w:rsid w:val="001A047F"/>
    <w:rsid w:val="001A7C90"/>
    <w:rsid w:val="001A7D98"/>
    <w:rsid w:val="001B5549"/>
    <w:rsid w:val="001B7C0C"/>
    <w:rsid w:val="001C0AE4"/>
    <w:rsid w:val="001C6145"/>
    <w:rsid w:val="001E66E6"/>
    <w:rsid w:val="001F25C8"/>
    <w:rsid w:val="001F6F8E"/>
    <w:rsid w:val="00210787"/>
    <w:rsid w:val="00211BF8"/>
    <w:rsid w:val="0021491F"/>
    <w:rsid w:val="00214C0B"/>
    <w:rsid w:val="00217803"/>
    <w:rsid w:val="00221AA1"/>
    <w:rsid w:val="002346AC"/>
    <w:rsid w:val="0023611B"/>
    <w:rsid w:val="002434E3"/>
    <w:rsid w:val="00244880"/>
    <w:rsid w:val="00250F46"/>
    <w:rsid w:val="00255E61"/>
    <w:rsid w:val="00271884"/>
    <w:rsid w:val="002749BA"/>
    <w:rsid w:val="00274ADF"/>
    <w:rsid w:val="00274B2D"/>
    <w:rsid w:val="0027638C"/>
    <w:rsid w:val="00283DA3"/>
    <w:rsid w:val="00284F56"/>
    <w:rsid w:val="00287B59"/>
    <w:rsid w:val="00294EB5"/>
    <w:rsid w:val="002A2F50"/>
    <w:rsid w:val="002B0389"/>
    <w:rsid w:val="002B0BBD"/>
    <w:rsid w:val="002C16E6"/>
    <w:rsid w:val="002C3AA8"/>
    <w:rsid w:val="002E1B31"/>
    <w:rsid w:val="002E76B8"/>
    <w:rsid w:val="002F2AFB"/>
    <w:rsid w:val="002F6AA0"/>
    <w:rsid w:val="003066B3"/>
    <w:rsid w:val="003077A1"/>
    <w:rsid w:val="00315124"/>
    <w:rsid w:val="003209EE"/>
    <w:rsid w:val="003314CB"/>
    <w:rsid w:val="00331A59"/>
    <w:rsid w:val="00332A13"/>
    <w:rsid w:val="00334990"/>
    <w:rsid w:val="00335963"/>
    <w:rsid w:val="00335968"/>
    <w:rsid w:val="00344FDF"/>
    <w:rsid w:val="00345BB7"/>
    <w:rsid w:val="00350491"/>
    <w:rsid w:val="00355A60"/>
    <w:rsid w:val="0035799D"/>
    <w:rsid w:val="00364CC5"/>
    <w:rsid w:val="00367270"/>
    <w:rsid w:val="00381195"/>
    <w:rsid w:val="0038309D"/>
    <w:rsid w:val="00392F06"/>
    <w:rsid w:val="003A173B"/>
    <w:rsid w:val="003A3A48"/>
    <w:rsid w:val="003B0B2D"/>
    <w:rsid w:val="003C3126"/>
    <w:rsid w:val="003C6F6B"/>
    <w:rsid w:val="003E070F"/>
    <w:rsid w:val="003E0F1B"/>
    <w:rsid w:val="003F20D5"/>
    <w:rsid w:val="003F39E6"/>
    <w:rsid w:val="00402267"/>
    <w:rsid w:val="0040781F"/>
    <w:rsid w:val="00410BBD"/>
    <w:rsid w:val="00412254"/>
    <w:rsid w:val="00414C35"/>
    <w:rsid w:val="00421B12"/>
    <w:rsid w:val="00434CDA"/>
    <w:rsid w:val="00435F8D"/>
    <w:rsid w:val="004433D2"/>
    <w:rsid w:val="00455E94"/>
    <w:rsid w:val="004579CA"/>
    <w:rsid w:val="004633B1"/>
    <w:rsid w:val="0046564D"/>
    <w:rsid w:val="00475E82"/>
    <w:rsid w:val="00476851"/>
    <w:rsid w:val="0047685E"/>
    <w:rsid w:val="00482B96"/>
    <w:rsid w:val="00483BBC"/>
    <w:rsid w:val="004976D4"/>
    <w:rsid w:val="004A25A6"/>
    <w:rsid w:val="004A3BFE"/>
    <w:rsid w:val="004D3EB6"/>
    <w:rsid w:val="004D4C0E"/>
    <w:rsid w:val="004D4D9D"/>
    <w:rsid w:val="004D79D5"/>
    <w:rsid w:val="004E37BC"/>
    <w:rsid w:val="004F1398"/>
    <w:rsid w:val="004F2BCF"/>
    <w:rsid w:val="004F3AFD"/>
    <w:rsid w:val="004F3B46"/>
    <w:rsid w:val="00500D5D"/>
    <w:rsid w:val="00516506"/>
    <w:rsid w:val="0052446F"/>
    <w:rsid w:val="00532BA8"/>
    <w:rsid w:val="00533075"/>
    <w:rsid w:val="00540B6E"/>
    <w:rsid w:val="0054645E"/>
    <w:rsid w:val="00546EDE"/>
    <w:rsid w:val="00550199"/>
    <w:rsid w:val="00551350"/>
    <w:rsid w:val="00551FF6"/>
    <w:rsid w:val="005633A8"/>
    <w:rsid w:val="00566995"/>
    <w:rsid w:val="00580058"/>
    <w:rsid w:val="00581112"/>
    <w:rsid w:val="005865EA"/>
    <w:rsid w:val="00595C63"/>
    <w:rsid w:val="0059663D"/>
    <w:rsid w:val="005A2CCD"/>
    <w:rsid w:val="005A6263"/>
    <w:rsid w:val="005B1A56"/>
    <w:rsid w:val="005C300A"/>
    <w:rsid w:val="005C40FC"/>
    <w:rsid w:val="005C43E1"/>
    <w:rsid w:val="005D06DE"/>
    <w:rsid w:val="005F42B6"/>
    <w:rsid w:val="005F7D48"/>
    <w:rsid w:val="006212C4"/>
    <w:rsid w:val="00627B6F"/>
    <w:rsid w:val="00637AB5"/>
    <w:rsid w:val="00637D3C"/>
    <w:rsid w:val="006408F1"/>
    <w:rsid w:val="0064255C"/>
    <w:rsid w:val="00646CB5"/>
    <w:rsid w:val="0065633F"/>
    <w:rsid w:val="00656DEA"/>
    <w:rsid w:val="00687280"/>
    <w:rsid w:val="00697620"/>
    <w:rsid w:val="006A5DD6"/>
    <w:rsid w:val="006A68BE"/>
    <w:rsid w:val="006B061C"/>
    <w:rsid w:val="006C3932"/>
    <w:rsid w:val="006D4319"/>
    <w:rsid w:val="006D7B92"/>
    <w:rsid w:val="00704E9E"/>
    <w:rsid w:val="00715A6D"/>
    <w:rsid w:val="00717973"/>
    <w:rsid w:val="00723EC1"/>
    <w:rsid w:val="00726C3E"/>
    <w:rsid w:val="007301EC"/>
    <w:rsid w:val="00740E20"/>
    <w:rsid w:val="00757779"/>
    <w:rsid w:val="00763AE2"/>
    <w:rsid w:val="007832E3"/>
    <w:rsid w:val="007838C0"/>
    <w:rsid w:val="007862EE"/>
    <w:rsid w:val="00786F7C"/>
    <w:rsid w:val="0079388C"/>
    <w:rsid w:val="007962EB"/>
    <w:rsid w:val="007A0676"/>
    <w:rsid w:val="007C4C7B"/>
    <w:rsid w:val="007C79FA"/>
    <w:rsid w:val="007D7264"/>
    <w:rsid w:val="007E34F6"/>
    <w:rsid w:val="007E6661"/>
    <w:rsid w:val="007F44EA"/>
    <w:rsid w:val="00801B36"/>
    <w:rsid w:val="00806209"/>
    <w:rsid w:val="0081160E"/>
    <w:rsid w:val="00822167"/>
    <w:rsid w:val="00823437"/>
    <w:rsid w:val="00832E07"/>
    <w:rsid w:val="008453B4"/>
    <w:rsid w:val="00851BF3"/>
    <w:rsid w:val="00853A85"/>
    <w:rsid w:val="00865CAA"/>
    <w:rsid w:val="0086676F"/>
    <w:rsid w:val="00873196"/>
    <w:rsid w:val="00875054"/>
    <w:rsid w:val="00877F2D"/>
    <w:rsid w:val="00884CE8"/>
    <w:rsid w:val="0089205E"/>
    <w:rsid w:val="008956A7"/>
    <w:rsid w:val="008A0C2D"/>
    <w:rsid w:val="008A6108"/>
    <w:rsid w:val="008B048E"/>
    <w:rsid w:val="008B19A8"/>
    <w:rsid w:val="008B532B"/>
    <w:rsid w:val="008C22DD"/>
    <w:rsid w:val="008C515B"/>
    <w:rsid w:val="008C5864"/>
    <w:rsid w:val="008C594E"/>
    <w:rsid w:val="008C66C7"/>
    <w:rsid w:val="008D0D22"/>
    <w:rsid w:val="008D3B15"/>
    <w:rsid w:val="008D3FA2"/>
    <w:rsid w:val="008D7E84"/>
    <w:rsid w:val="008E348C"/>
    <w:rsid w:val="008E688B"/>
    <w:rsid w:val="008E6A88"/>
    <w:rsid w:val="008F33C0"/>
    <w:rsid w:val="008F4AAB"/>
    <w:rsid w:val="00936590"/>
    <w:rsid w:val="00940122"/>
    <w:rsid w:val="00941635"/>
    <w:rsid w:val="00944D9A"/>
    <w:rsid w:val="00944DFB"/>
    <w:rsid w:val="0096151B"/>
    <w:rsid w:val="00961F7B"/>
    <w:rsid w:val="00962AAD"/>
    <w:rsid w:val="00971679"/>
    <w:rsid w:val="00971789"/>
    <w:rsid w:val="00981E84"/>
    <w:rsid w:val="009838D7"/>
    <w:rsid w:val="00987331"/>
    <w:rsid w:val="009914A3"/>
    <w:rsid w:val="00991B99"/>
    <w:rsid w:val="00996354"/>
    <w:rsid w:val="00997AAA"/>
    <w:rsid w:val="009A3D66"/>
    <w:rsid w:val="009B2236"/>
    <w:rsid w:val="009C025E"/>
    <w:rsid w:val="009C436D"/>
    <w:rsid w:val="009D1BF7"/>
    <w:rsid w:val="009E4C0D"/>
    <w:rsid w:val="009E50B2"/>
    <w:rsid w:val="009E6775"/>
    <w:rsid w:val="009F6433"/>
    <w:rsid w:val="00A16B19"/>
    <w:rsid w:val="00A20C28"/>
    <w:rsid w:val="00A3668F"/>
    <w:rsid w:val="00A40201"/>
    <w:rsid w:val="00A55C71"/>
    <w:rsid w:val="00A577C7"/>
    <w:rsid w:val="00A65F75"/>
    <w:rsid w:val="00A71356"/>
    <w:rsid w:val="00A74AF5"/>
    <w:rsid w:val="00A8193E"/>
    <w:rsid w:val="00A838AC"/>
    <w:rsid w:val="00A84F2C"/>
    <w:rsid w:val="00A90E65"/>
    <w:rsid w:val="00A94DC3"/>
    <w:rsid w:val="00AB087C"/>
    <w:rsid w:val="00AB0D8B"/>
    <w:rsid w:val="00AC4063"/>
    <w:rsid w:val="00AC435F"/>
    <w:rsid w:val="00AD4C9A"/>
    <w:rsid w:val="00AD7E5B"/>
    <w:rsid w:val="00AE21DD"/>
    <w:rsid w:val="00AF37CC"/>
    <w:rsid w:val="00AF720E"/>
    <w:rsid w:val="00B0490E"/>
    <w:rsid w:val="00B339ED"/>
    <w:rsid w:val="00B4275E"/>
    <w:rsid w:val="00B429F2"/>
    <w:rsid w:val="00B67073"/>
    <w:rsid w:val="00B92853"/>
    <w:rsid w:val="00BB5453"/>
    <w:rsid w:val="00BC3777"/>
    <w:rsid w:val="00BD57CA"/>
    <w:rsid w:val="00BE5F67"/>
    <w:rsid w:val="00BE5F6B"/>
    <w:rsid w:val="00BF0CC1"/>
    <w:rsid w:val="00BF105A"/>
    <w:rsid w:val="00BF5966"/>
    <w:rsid w:val="00C019A4"/>
    <w:rsid w:val="00C065A4"/>
    <w:rsid w:val="00C13414"/>
    <w:rsid w:val="00C159E1"/>
    <w:rsid w:val="00C176F6"/>
    <w:rsid w:val="00C30BDF"/>
    <w:rsid w:val="00C3144C"/>
    <w:rsid w:val="00C34291"/>
    <w:rsid w:val="00C34A8A"/>
    <w:rsid w:val="00C41E99"/>
    <w:rsid w:val="00C44841"/>
    <w:rsid w:val="00C51C28"/>
    <w:rsid w:val="00C61FB8"/>
    <w:rsid w:val="00C66A85"/>
    <w:rsid w:val="00C722D9"/>
    <w:rsid w:val="00C77BAC"/>
    <w:rsid w:val="00C93017"/>
    <w:rsid w:val="00CA0178"/>
    <w:rsid w:val="00CA0375"/>
    <w:rsid w:val="00CA0BE3"/>
    <w:rsid w:val="00CA4F3D"/>
    <w:rsid w:val="00CA6BDE"/>
    <w:rsid w:val="00CB66FC"/>
    <w:rsid w:val="00CB6F18"/>
    <w:rsid w:val="00CC236A"/>
    <w:rsid w:val="00CC5115"/>
    <w:rsid w:val="00CD2245"/>
    <w:rsid w:val="00CD5054"/>
    <w:rsid w:val="00CE0347"/>
    <w:rsid w:val="00CE7C24"/>
    <w:rsid w:val="00CF232A"/>
    <w:rsid w:val="00CF6687"/>
    <w:rsid w:val="00D01713"/>
    <w:rsid w:val="00D03835"/>
    <w:rsid w:val="00D20983"/>
    <w:rsid w:val="00D33A5D"/>
    <w:rsid w:val="00D34376"/>
    <w:rsid w:val="00D410F7"/>
    <w:rsid w:val="00D56801"/>
    <w:rsid w:val="00D74E98"/>
    <w:rsid w:val="00D834C9"/>
    <w:rsid w:val="00D834DD"/>
    <w:rsid w:val="00D85DE9"/>
    <w:rsid w:val="00D870BB"/>
    <w:rsid w:val="00D94D5B"/>
    <w:rsid w:val="00DA516E"/>
    <w:rsid w:val="00DB681B"/>
    <w:rsid w:val="00DB6AF3"/>
    <w:rsid w:val="00DC2162"/>
    <w:rsid w:val="00DC524D"/>
    <w:rsid w:val="00DD042C"/>
    <w:rsid w:val="00DD11DD"/>
    <w:rsid w:val="00DE0F68"/>
    <w:rsid w:val="00DE4817"/>
    <w:rsid w:val="00DE5978"/>
    <w:rsid w:val="00DF03D7"/>
    <w:rsid w:val="00DF0492"/>
    <w:rsid w:val="00DF49BA"/>
    <w:rsid w:val="00E003FB"/>
    <w:rsid w:val="00E0060D"/>
    <w:rsid w:val="00E01E4D"/>
    <w:rsid w:val="00E05388"/>
    <w:rsid w:val="00E07670"/>
    <w:rsid w:val="00E10206"/>
    <w:rsid w:val="00E259DC"/>
    <w:rsid w:val="00E32A0B"/>
    <w:rsid w:val="00E33D17"/>
    <w:rsid w:val="00E40262"/>
    <w:rsid w:val="00E47DEE"/>
    <w:rsid w:val="00E5668A"/>
    <w:rsid w:val="00E57648"/>
    <w:rsid w:val="00E65CE7"/>
    <w:rsid w:val="00EA242A"/>
    <w:rsid w:val="00EA5672"/>
    <w:rsid w:val="00EB1DC4"/>
    <w:rsid w:val="00EB234A"/>
    <w:rsid w:val="00EB7A76"/>
    <w:rsid w:val="00ED01F5"/>
    <w:rsid w:val="00ED4CC9"/>
    <w:rsid w:val="00EE1EAF"/>
    <w:rsid w:val="00EE56D8"/>
    <w:rsid w:val="00EF663C"/>
    <w:rsid w:val="00EF75D4"/>
    <w:rsid w:val="00F00BFD"/>
    <w:rsid w:val="00F012B1"/>
    <w:rsid w:val="00F02220"/>
    <w:rsid w:val="00F03B72"/>
    <w:rsid w:val="00F13034"/>
    <w:rsid w:val="00F17D95"/>
    <w:rsid w:val="00F233B6"/>
    <w:rsid w:val="00F24753"/>
    <w:rsid w:val="00F27797"/>
    <w:rsid w:val="00F31C7E"/>
    <w:rsid w:val="00F41E10"/>
    <w:rsid w:val="00F44065"/>
    <w:rsid w:val="00F45469"/>
    <w:rsid w:val="00F503DC"/>
    <w:rsid w:val="00F533CD"/>
    <w:rsid w:val="00F66E31"/>
    <w:rsid w:val="00F70F60"/>
    <w:rsid w:val="00F87DE2"/>
    <w:rsid w:val="00FA29A1"/>
    <w:rsid w:val="00FB73FE"/>
    <w:rsid w:val="00FC03D0"/>
    <w:rsid w:val="00FC0F3F"/>
    <w:rsid w:val="00FD54E2"/>
    <w:rsid w:val="00FD6708"/>
    <w:rsid w:val="00FE10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061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06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61</TotalTime>
  <Pages>2</Pages>
  <Words>248</Words>
  <Characters>1419</Characters>
  <Application>Microsoft Office Outlook</Application>
  <DocSecurity>0</DocSecurity>
  <Lines>0</Lines>
  <Paragraphs>0</Paragraphs>
  <ScaleCrop>false</ScaleCrop>
  <Company>CMT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subject/>
  <dc:creator>Phong Ky Thuat</dc:creator>
  <cp:keywords/>
  <dc:description/>
  <cp:lastModifiedBy>Admin</cp:lastModifiedBy>
  <cp:revision>3</cp:revision>
  <cp:lastPrinted>2016-08-20T03:50:00Z</cp:lastPrinted>
  <dcterms:created xsi:type="dcterms:W3CDTF">2018-03-31T00:37:00Z</dcterms:created>
  <dcterms:modified xsi:type="dcterms:W3CDTF">2018-03-31T01:16:00Z</dcterms:modified>
</cp:coreProperties>
</file>